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14:paraId="058C71AA" w14:textId="77777777" w:rsidTr="002A068F">
        <w:trPr>
          <w:trHeight w:val="8366"/>
          <w:tblHeader/>
        </w:trPr>
        <w:tc>
          <w:tcPr>
            <w:tcW w:w="7819" w:type="dxa"/>
          </w:tcPr>
          <w:p w14:paraId="335630CE" w14:textId="1009DFB4" w:rsidR="00897FB4" w:rsidRPr="00897FB4" w:rsidRDefault="00885849" w:rsidP="00897FB4">
            <w:pPr>
              <w:pStyle w:val="Subtitle"/>
            </w:pPr>
            <w:r>
              <w:t>Bel Canto Singers A</w:t>
            </w:r>
          </w:p>
          <w:p w14:paraId="0C9B14AC" w14:textId="72B7AC82" w:rsidR="00897FB4" w:rsidRPr="00897FB4" w:rsidRDefault="001E10BC" w:rsidP="00897FB4">
            <w:pPr>
              <w:pStyle w:val="Date"/>
            </w:pPr>
            <w:sdt>
              <w:sdtPr>
                <w:alias w:val="Enter Date:"/>
                <w:tag w:val="Enter Date:"/>
                <w:id w:val="-1248264313"/>
                <w:placeholder>
                  <w:docPart w:val="82A7F2E39C964FA7A76850D5C2268B71"/>
                </w:placeholder>
                <w:temporary/>
                <w:showingPlcHdr/>
                <w15:appearance w15:val="hidden"/>
              </w:sdtPr>
              <w:sdtEndPr/>
              <w:sdtContent>
                <w:r w:rsidR="00897FB4" w:rsidRPr="00897FB4">
                  <w:t>Date</w:t>
                </w:r>
              </w:sdtContent>
            </w:sdt>
            <w:r w:rsidR="00885849">
              <w:t xml:space="preserve">: </w:t>
            </w:r>
            <w:r w:rsidR="002E25A2">
              <w:t xml:space="preserve"> Friday, August 17</w:t>
            </w:r>
            <w:r w:rsidR="002E25A2" w:rsidRPr="002E25A2">
              <w:rPr>
                <w:vertAlign w:val="superscript"/>
              </w:rPr>
              <w:t>th</w:t>
            </w:r>
            <w:r w:rsidR="002E25A2">
              <w:t xml:space="preserve"> </w:t>
            </w:r>
          </w:p>
          <w:p w14:paraId="7F51C4E5" w14:textId="51C0F3E9" w:rsidR="00897FB4" w:rsidRPr="00897FB4" w:rsidRDefault="001E10BC" w:rsidP="00885849">
            <w:pPr>
              <w:pStyle w:val="Time"/>
            </w:pPr>
            <w:sdt>
              <w:sdtPr>
                <w:alias w:val="Enter time:"/>
                <w:tag w:val="Enter time:"/>
                <w:id w:val="871424336"/>
                <w:placeholder>
                  <w:docPart w:val="8C7594E724DC4608B518DC559BF0971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Time</w:t>
                </w:r>
              </w:sdtContent>
            </w:sdt>
            <w:r w:rsidR="00885849">
              <w:t>: 2</w:t>
            </w:r>
            <w:r w:rsidR="00885849" w:rsidRPr="00885849">
              <w:rPr>
                <w:vertAlign w:val="superscript"/>
              </w:rPr>
              <w:t>nd</w:t>
            </w:r>
            <w:r w:rsidR="00885849">
              <w:t xml:space="preserve"> Period</w:t>
            </w:r>
          </w:p>
          <w:p w14:paraId="7EFB88D6" w14:textId="35FEAACE" w:rsidR="00897FB4" w:rsidRPr="00897FB4" w:rsidRDefault="00897FB4" w:rsidP="00897FB4">
            <w:pPr>
              <w:pStyle w:val="Location"/>
            </w:pPr>
          </w:p>
          <w:p w14:paraId="3B26DB0B" w14:textId="77777777" w:rsidR="00897FB4" w:rsidRDefault="00885849" w:rsidP="00885849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Agenda:</w:t>
            </w:r>
          </w:p>
          <w:p w14:paraId="14CC7168" w14:textId="77777777" w:rsidR="00885849" w:rsidRDefault="00885849" w:rsidP="00885849">
            <w:pPr>
              <w:rPr>
                <w:sz w:val="32"/>
                <w:szCs w:val="32"/>
              </w:rPr>
            </w:pPr>
          </w:p>
          <w:p w14:paraId="153A82B3" w14:textId="5C7B0DA0" w:rsidR="00885849" w:rsidRDefault="00885849" w:rsidP="002E25A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 w:rsidR="002E25A2">
              <w:rPr>
                <w:sz w:val="32"/>
                <w:szCs w:val="32"/>
              </w:rPr>
              <w:t>Warm ups</w:t>
            </w:r>
          </w:p>
          <w:p w14:paraId="77C68B2A" w14:textId="23841163" w:rsidR="002E25A2" w:rsidRDefault="002E25A2" w:rsidP="002E25A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-Technique</w:t>
            </w:r>
          </w:p>
          <w:p w14:paraId="1C9BD876" w14:textId="695C6869" w:rsidR="002E25A2" w:rsidRDefault="002E25A2" w:rsidP="002E25A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-Intro to Opera voice types</w:t>
            </w:r>
          </w:p>
          <w:p w14:paraId="191E62B5" w14:textId="55A657F9" w:rsidR="002E25A2" w:rsidRDefault="002E25A2" w:rsidP="002E25A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-Basics of lyric diction</w:t>
            </w:r>
          </w:p>
          <w:p w14:paraId="6989D900" w14:textId="6FA3DD59" w:rsidR="002E25A2" w:rsidRDefault="002E25A2" w:rsidP="002E25A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-Solo work research and selections</w:t>
            </w:r>
            <w:bookmarkStart w:id="0" w:name="_GoBack"/>
            <w:bookmarkEnd w:id="0"/>
          </w:p>
          <w:p w14:paraId="0AD0C118" w14:textId="3FBACE87" w:rsidR="00885849" w:rsidRPr="00885849" w:rsidRDefault="00885849" w:rsidP="00885849">
            <w:pPr>
              <w:rPr>
                <w:sz w:val="32"/>
                <w:szCs w:val="32"/>
              </w:rPr>
            </w:pPr>
          </w:p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14:paraId="7E1FCCC6" w14:textId="77777777" w:rsidTr="00897FB4">
        <w:trPr>
          <w:trHeight w:hRule="exact" w:val="720"/>
          <w:tblHeader/>
        </w:trPr>
        <w:tc>
          <w:tcPr>
            <w:tcW w:w="9216" w:type="dxa"/>
            <w:shd w:val="clear" w:color="auto" w:fill="F7F3E2" w:themeFill="background2"/>
            <w:vAlign w:val="center"/>
          </w:tcPr>
          <w:p w14:paraId="77F14638" w14:textId="725A08C9" w:rsidR="00897FB4" w:rsidRPr="00897FB4" w:rsidRDefault="00897FB4" w:rsidP="001570B2">
            <w:pPr>
              <w:pStyle w:val="ContactInfo"/>
            </w:pPr>
          </w:p>
        </w:tc>
      </w:tr>
    </w:tbl>
    <w:p w14:paraId="24FFC0A4" w14:textId="77777777" w:rsidR="002A068F" w:rsidRDefault="002A068F" w:rsidP="00A95506">
      <w:pPr>
        <w:pStyle w:val="NoSpacing"/>
      </w:pPr>
    </w:p>
    <w:sectPr w:rsidR="002A068F" w:rsidSect="00A95506">
      <w:headerReference w:type="default" r:id="rId11"/>
      <w:footerReference w:type="default" r:id="rId12"/>
      <w:headerReference w:type="first" r:id="rId13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33D589" w14:textId="77777777" w:rsidR="001E10BC" w:rsidRDefault="001E10BC" w:rsidP="0068245E">
      <w:pPr>
        <w:spacing w:after="0" w:line="240" w:lineRule="auto"/>
      </w:pPr>
      <w:r>
        <w:separator/>
      </w:r>
    </w:p>
  </w:endnote>
  <w:endnote w:type="continuationSeparator" w:id="0">
    <w:p w14:paraId="4AFAAD44" w14:textId="77777777" w:rsidR="001E10BC" w:rsidRDefault="001E10BC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F50AA3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0CDC45" w14:textId="77777777" w:rsidR="001E10BC" w:rsidRDefault="001E10BC" w:rsidP="0068245E">
      <w:pPr>
        <w:spacing w:after="0" w:line="240" w:lineRule="auto"/>
      </w:pPr>
      <w:r>
        <w:separator/>
      </w:r>
    </w:p>
  </w:footnote>
  <w:footnote w:type="continuationSeparator" w:id="0">
    <w:p w14:paraId="3D3E649D" w14:textId="77777777" w:rsidR="001E10BC" w:rsidRDefault="001E10BC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9204B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3625B280" wp14:editId="5F3DAA78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508AA3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5BC1B2DB" wp14:editId="30F75FA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62E0988E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752CC" w14:textId="77777777"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1D1DCA03" wp14:editId="1ADB92F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258B6DCF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4A2825E" wp14:editId="19705287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DABAAC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06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849"/>
    <w:rsid w:val="000E33EA"/>
    <w:rsid w:val="001570B2"/>
    <w:rsid w:val="001624C3"/>
    <w:rsid w:val="001E10BC"/>
    <w:rsid w:val="00220400"/>
    <w:rsid w:val="002733AA"/>
    <w:rsid w:val="002A068F"/>
    <w:rsid w:val="002E25A2"/>
    <w:rsid w:val="004611DB"/>
    <w:rsid w:val="005D2D39"/>
    <w:rsid w:val="0068245E"/>
    <w:rsid w:val="0069500E"/>
    <w:rsid w:val="006D3DEC"/>
    <w:rsid w:val="00713F12"/>
    <w:rsid w:val="007A4EDB"/>
    <w:rsid w:val="00834305"/>
    <w:rsid w:val="00885849"/>
    <w:rsid w:val="00897FB4"/>
    <w:rsid w:val="009124DD"/>
    <w:rsid w:val="0094423C"/>
    <w:rsid w:val="00A95506"/>
    <w:rsid w:val="00AB123B"/>
    <w:rsid w:val="00B168F9"/>
    <w:rsid w:val="00C67FD5"/>
    <w:rsid w:val="00C93A32"/>
    <w:rsid w:val="00CE754C"/>
    <w:rsid w:val="00CF207A"/>
    <w:rsid w:val="00D529A9"/>
    <w:rsid w:val="00E402F3"/>
    <w:rsid w:val="00E4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76145D"/>
  <w15:chartTrackingRefBased/>
  <w15:docId w15:val="{DE311E4A-0F41-49EE-91DB-B34E884DF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via%20Logan\AppData\Roaming\Microsoft\Templates\Springtim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2A7F2E39C964FA7A76850D5C2268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3AD8D-BD94-4CFD-9F0D-3D5C2C3F4746}"/>
      </w:docPartPr>
      <w:docPartBody>
        <w:p w:rsidR="004B71AD" w:rsidRDefault="00AE6B2C">
          <w:pPr>
            <w:pStyle w:val="82A7F2E39C964FA7A76850D5C2268B71"/>
          </w:pPr>
          <w:r w:rsidRPr="00897FB4">
            <w:t>Date</w:t>
          </w:r>
        </w:p>
      </w:docPartBody>
    </w:docPart>
    <w:docPart>
      <w:docPartPr>
        <w:name w:val="8C7594E724DC4608B518DC559BF09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9A7BF-5F5E-47F0-8AEA-205C504CB6AA}"/>
      </w:docPartPr>
      <w:docPartBody>
        <w:p w:rsidR="004B71AD" w:rsidRDefault="00AE6B2C">
          <w:pPr>
            <w:pStyle w:val="8C7594E724DC4608B518DC559BF09717"/>
          </w:pPr>
          <w:r w:rsidRPr="00897FB4">
            <w:t>Time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B2C"/>
    <w:rsid w:val="004B71AD"/>
    <w:rsid w:val="00AE6B2C"/>
    <w:rsid w:val="00D56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346D3D114E41D58C030A0BD8E25688">
    <w:name w:val="12346D3D114E41D58C030A0BD8E25688"/>
  </w:style>
  <w:style w:type="paragraph" w:customStyle="1" w:styleId="71F7DDAF89DB44EFAD5AEED07ED04A82">
    <w:name w:val="71F7DDAF89DB44EFAD5AEED07ED04A82"/>
  </w:style>
  <w:style w:type="paragraph" w:customStyle="1" w:styleId="640490CC8257486099579B644E51F8F9">
    <w:name w:val="640490CC8257486099579B644E51F8F9"/>
  </w:style>
  <w:style w:type="paragraph" w:customStyle="1" w:styleId="82A7F2E39C964FA7A76850D5C2268B71">
    <w:name w:val="82A7F2E39C964FA7A76850D5C2268B71"/>
  </w:style>
  <w:style w:type="paragraph" w:customStyle="1" w:styleId="8C7594E724DC4608B518DC559BF09717">
    <w:name w:val="8C7594E724DC4608B518DC559BF09717"/>
  </w:style>
  <w:style w:type="paragraph" w:customStyle="1" w:styleId="9C40BA963CCD4301AE865EFF48DBD826">
    <w:name w:val="9C40BA963CCD4301AE865EFF48DBD826"/>
  </w:style>
  <w:style w:type="paragraph" w:customStyle="1" w:styleId="60D23D23A43C4AF18F80D72C2AA2A3C6">
    <w:name w:val="60D23D23A43C4AF18F80D72C2AA2A3C6"/>
  </w:style>
  <w:style w:type="paragraph" w:customStyle="1" w:styleId="B958600B41D94B5EAFD33ED5EEE41415">
    <w:name w:val="B958600B41D94B5EAFD33ED5EEE41415"/>
  </w:style>
  <w:style w:type="paragraph" w:customStyle="1" w:styleId="8472AA28C72644DCA0C0AF2195DC12DF">
    <w:name w:val="8472AA28C72644DCA0C0AF2195DC12DF"/>
  </w:style>
  <w:style w:type="paragraph" w:customStyle="1" w:styleId="5B39084F982D47869FC4C149038ECD8A">
    <w:name w:val="5B39084F982D47869FC4C149038ECD8A"/>
  </w:style>
  <w:style w:type="paragraph" w:customStyle="1" w:styleId="5366398AFEB44928BD8D1868F0C3DBAD">
    <w:name w:val="5366398AFEB44928BD8D1868F0C3DBA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4F92B34-2BBC-4DE8-90C4-575DC6D12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7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Alivia Logan</dc:creator>
  <cp:keywords/>
  <dc:description/>
  <cp:lastModifiedBy>Alivia Logan</cp:lastModifiedBy>
  <cp:revision>2</cp:revision>
  <dcterms:created xsi:type="dcterms:W3CDTF">2018-08-14T05:18:00Z</dcterms:created>
  <dcterms:modified xsi:type="dcterms:W3CDTF">2018-08-17T04:49:00Z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